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埃及旅游签证材料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埃及旅游签证是入境埃及以旅游活动为目的的申请人办理的签证类型，持有埃及旅游签证的游客不能在埃及从事商务或者是旅游以外的活动，埃及属于非洲，签证政策相对于欧洲国家来说是比较宽松的，以下是埃及旅游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停留期限：14天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1671"/>
        <w:gridCol w:w="5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1671"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629"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30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bookmarkStart w:id="0" w:name="_GoBack"/>
            <w:bookmarkEnd w:id="0"/>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以上是办理埃及旅游签证所提供的全部材料，申请人可以查看埃及签证产品具体的详细材料或在线咨询埃及签证服务中心签证客服。</w:t>
      </w:r>
    </w:p>
    <w:p>
      <w:pPr>
        <w:rPr>
          <w:rFonts w:hint="eastAsia" w:asciiTheme="minorEastAsia" w:hAnsiTheme="minorEastAsia" w:eastAsiaTheme="minorEastAsia" w:cstheme="minorEastAsia"/>
          <w:sz w:val="21"/>
          <w:szCs w:val="21"/>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D778E7"/>
    <w:rsid w:val="08D93B24"/>
    <w:rsid w:val="17750788"/>
    <w:rsid w:val="1FB0647B"/>
    <w:rsid w:val="3B6A34DC"/>
    <w:rsid w:val="414F6525"/>
    <w:rsid w:val="49DB6A73"/>
    <w:rsid w:val="50D778E7"/>
    <w:rsid w:val="579A7DF0"/>
    <w:rsid w:val="681973AE"/>
    <w:rsid w:val="6D535020"/>
    <w:rsid w:val="7B0837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Office_10.1.0.7697_F1E327BC-269C-435d-A152-05C5408002CA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2018-10-17T08:33:00Z</dcterms:created>
  <dc:creator>王乾</dc:creator>
  <cp:lastModifiedBy>王乾</cp:lastModifiedBy>
  <dcterms:modified xsi:type="dcterms:W3CDTF">2018-12-19T09:47:29Z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